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3E6CD0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3E6CD0" w:rsidTr="004075E9">
              <w:trPr>
                <w:cantSplit/>
                <w:trHeight w:hRule="exact" w:val="14400"/>
              </w:trPr>
              <w:tc>
                <w:tcPr>
                  <w:tcW w:w="7200" w:type="dxa"/>
                </w:tcPr>
                <w:p w:rsidR="003E6CD0" w:rsidRDefault="00BB23D7" w:rsidP="006715AE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219200" cy="9144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4172150156_449d13b697_z[1]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5777" cy="926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715AE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739630E" wp14:editId="0F99C716">
                            <wp:simplePos x="0" y="0"/>
                            <wp:positionH relativeFrom="column">
                              <wp:posOffset>1181100</wp:posOffset>
                            </wp:positionH>
                            <wp:positionV relativeFrom="paragraph">
                              <wp:posOffset>1</wp:posOffset>
                            </wp:positionV>
                            <wp:extent cx="3343275" cy="1314450"/>
                            <wp:effectExtent l="0" t="0" r="28575" b="1905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343275" cy="1314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715AE" w:rsidRPr="006715AE" w:rsidRDefault="006715AE" w:rsidP="006715AE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Arial Black" w:hAnsi="Arial Black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6715AE">
                                          <w:rPr>
                                            <w:rFonts w:ascii="Arial Black" w:hAnsi="Arial Black"/>
                                            <w:sz w:val="40"/>
                                            <w:szCs w:val="40"/>
                                          </w:rPr>
                                          <w:t xml:space="preserve">Hazelwood </w:t>
                                        </w:r>
                                      </w:p>
                                      <w:p w:rsidR="006715AE" w:rsidRPr="006715AE" w:rsidRDefault="006715AE" w:rsidP="006715AE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Arial Black" w:hAnsi="Arial Black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6715AE">
                                          <w:rPr>
                                            <w:rFonts w:ascii="Arial Black" w:hAnsi="Arial Black"/>
                                            <w:sz w:val="40"/>
                                            <w:szCs w:val="40"/>
                                          </w:rPr>
                                          <w:t>Early Childhood News</w:t>
                                        </w:r>
                                      </w:p>
                                      <w:p w:rsidR="00255E5C" w:rsidRDefault="00616A52" w:rsidP="006715AE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  <w:sz w:val="40"/>
                                            <w:szCs w:val="40"/>
                                          </w:rPr>
                                          <w:t>October</w:t>
                                        </w:r>
                                        <w:r w:rsidR="00F2187D">
                                          <w:rPr>
                                            <w:rFonts w:ascii="Arial Black" w:hAnsi="Arial Black"/>
                                            <w:sz w:val="40"/>
                                            <w:szCs w:val="40"/>
                                          </w:rPr>
                                          <w:t xml:space="preserve"> 201</w:t>
                                        </w:r>
                                        <w:r w:rsidR="00385434">
                                          <w:rPr>
                                            <w:rFonts w:ascii="Arial Black" w:hAnsi="Arial Black"/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  <w:p w:rsidR="00255E5C" w:rsidRDefault="00255E5C" w:rsidP="006715AE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40"/>
                                            <w:szCs w:val="40"/>
                                          </w:rPr>
                                        </w:pPr>
                                      </w:p>
                                      <w:p w:rsidR="00255E5C" w:rsidRPr="006715AE" w:rsidRDefault="00255E5C" w:rsidP="006715AE">
                                        <w:pPr>
                                          <w:jc w:val="center"/>
                                          <w:rPr>
                                            <w:rFonts w:ascii="Arial Black" w:hAnsi="Arial Black"/>
                                            <w:sz w:val="40"/>
                                            <w:szCs w:val="4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739630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93pt;margin-top:0;width:263.2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" fillcolor="white [3201]" strokecolor="white [3212]" strokeweight=".5pt">
                            <v:textbox>
                              <w:txbxContent>
                                <w:p w:rsidR="006715AE" w:rsidRPr="006715AE" w:rsidRDefault="006715AE" w:rsidP="006715AE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</w:pPr>
                                  <w:r w:rsidRPr="006715AE"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  <w:t xml:space="preserve">Hazelwood </w:t>
                                  </w:r>
                                </w:p>
                                <w:p w:rsidR="006715AE" w:rsidRPr="006715AE" w:rsidRDefault="006715AE" w:rsidP="006715AE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</w:pPr>
                                  <w:r w:rsidRPr="006715AE"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  <w:t>Early Childhood News</w:t>
                                  </w:r>
                                </w:p>
                                <w:p w:rsidR="00255E5C" w:rsidRDefault="00616A52" w:rsidP="006715A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  <w:t>October</w:t>
                                  </w:r>
                                  <w:r w:rsidR="00F2187D"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  <w:t xml:space="preserve"> 201</w:t>
                                  </w:r>
                                  <w:r w:rsidR="00385434"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  <w:p w:rsidR="00255E5C" w:rsidRDefault="00255E5C" w:rsidP="006715A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255E5C" w:rsidRPr="006715AE" w:rsidRDefault="00255E5C" w:rsidP="006715A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255E5C" w:rsidRDefault="00255E5C" w:rsidP="006715AE"/>
                <w:p w:rsidR="00255E5C" w:rsidRDefault="00F2187D" w:rsidP="006715AE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19050</wp:posOffset>
                            </wp:positionH>
                            <wp:positionV relativeFrom="paragraph">
                              <wp:posOffset>353060</wp:posOffset>
                            </wp:positionV>
                            <wp:extent cx="4476750" cy="2124075"/>
                            <wp:effectExtent l="0" t="0" r="0" b="9525"/>
                            <wp:wrapNone/>
                            <wp:docPr id="1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476750" cy="2124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05024E" w:rsidRPr="00F72B39" w:rsidRDefault="0005024E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72B39">
                                          <w:rPr>
                                            <w:sz w:val="22"/>
                                            <w:szCs w:val="22"/>
                                          </w:rPr>
                                          <w:t>Happy Fall to All!</w:t>
                                        </w:r>
                                      </w:p>
                                      <w:p w:rsidR="0005024E" w:rsidRPr="00F72B39" w:rsidRDefault="0005024E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72B39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I hope that your child has been enjoying school these last several weeks and </w:t>
                                        </w:r>
                                        <w:r w:rsidR="00F72B39" w:rsidRPr="00F72B39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that </w:t>
                                        </w:r>
                                        <w:r w:rsidRPr="00F72B39">
                                          <w:rPr>
                                            <w:sz w:val="22"/>
                                            <w:szCs w:val="22"/>
                                          </w:rPr>
                                          <w:t>you are seeing growth in your s</w:t>
                                        </w:r>
                                        <w:r w:rsidR="00F72B39" w:rsidRPr="00F72B39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on/daughter!  </w:t>
                                        </w:r>
                                        <w:r w:rsidRPr="00F72B39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Please note that Parent-Teacher Conferences are this month and we hope tha</w:t>
                                        </w:r>
                                        <w:r w:rsidR="0008787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t you will attend your child’s Parent-Teacher C</w:t>
                                        </w:r>
                                        <w:r w:rsidRPr="00F72B39">
                                          <w:rPr>
                                            <w:sz w:val="22"/>
                                            <w:szCs w:val="22"/>
                                          </w:rPr>
                                          <w:t>onference time.  See the attached calendar for dates and be looking for communication from your child’s teacher about this important evening.</w:t>
                                        </w:r>
                                      </w:p>
                                      <w:p w:rsidR="0005024E" w:rsidRPr="00F72B39" w:rsidRDefault="0005024E" w:rsidP="00F72B39">
                                        <w:pPr>
                                          <w:pStyle w:val="NoSpacing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72B39">
                                          <w:rPr>
                                            <w:sz w:val="22"/>
                                            <w:szCs w:val="22"/>
                                          </w:rPr>
                                          <w:t>Take care!</w:t>
                                        </w:r>
                                      </w:p>
                                      <w:p w:rsidR="00F72B39" w:rsidRPr="00F72B39" w:rsidRDefault="00F72B39" w:rsidP="00F72B39">
                                        <w:pPr>
                                          <w:pStyle w:val="NoSpacing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72B39">
                                          <w:rPr>
                                            <w:sz w:val="22"/>
                                            <w:szCs w:val="22"/>
                                          </w:rPr>
                                          <w:t>Teri Edwards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" o:spid="_x0000_s1027" type="#_x0000_t202" style="position:absolute;margin-left:1.5pt;margin-top:27.8pt;width:352.5pt;height:16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" fillcolor="white [3201]" stroked="f" strokeweight=".5pt">
                            <v:textbox>
                              <w:txbxContent>
                                <w:p w:rsidR="0005024E" w:rsidRPr="00F72B39" w:rsidRDefault="0005024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72B39">
                                    <w:rPr>
                                      <w:sz w:val="22"/>
                                      <w:szCs w:val="22"/>
                                    </w:rPr>
                                    <w:t>Happy Fall to All!</w:t>
                                  </w:r>
                                </w:p>
                                <w:p w:rsidR="0005024E" w:rsidRPr="00F72B39" w:rsidRDefault="0005024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72B39">
                                    <w:rPr>
                                      <w:sz w:val="22"/>
                                      <w:szCs w:val="22"/>
                                    </w:rPr>
                                    <w:t xml:space="preserve">I hope that your child has been enjoying school these last several weeks and </w:t>
                                  </w:r>
                                  <w:r w:rsidR="00F72B39" w:rsidRPr="00F72B39">
                                    <w:rPr>
                                      <w:sz w:val="22"/>
                                      <w:szCs w:val="22"/>
                                    </w:rPr>
                                    <w:t xml:space="preserve">that </w:t>
                                  </w:r>
                                  <w:r w:rsidRPr="00F72B39">
                                    <w:rPr>
                                      <w:sz w:val="22"/>
                                      <w:szCs w:val="22"/>
                                    </w:rPr>
                                    <w:t>you are seeing growth in your s</w:t>
                                  </w:r>
                                  <w:r w:rsidR="00F72B39" w:rsidRPr="00F72B39">
                                    <w:rPr>
                                      <w:sz w:val="22"/>
                                      <w:szCs w:val="22"/>
                                    </w:rPr>
                                    <w:t xml:space="preserve">on/daughter!  </w:t>
                                  </w:r>
                                  <w:r w:rsidRPr="00F72B39">
                                    <w:rPr>
                                      <w:sz w:val="22"/>
                                      <w:szCs w:val="22"/>
                                    </w:rPr>
                                    <w:t xml:space="preserve"> Please note that Parent-Teacher Conferences are this month and we hope tha</w:t>
                                  </w:r>
                                  <w:r w:rsidR="00087875">
                                    <w:rPr>
                                      <w:sz w:val="22"/>
                                      <w:szCs w:val="22"/>
                                    </w:rPr>
                                    <w:t>t you will attend your child’s Parent-Teacher C</w:t>
                                  </w:r>
                                  <w:r w:rsidRPr="00F72B39">
                                    <w:rPr>
                                      <w:sz w:val="22"/>
                                      <w:szCs w:val="22"/>
                                    </w:rPr>
                                    <w:t>onference time.  See the attached calendar for dates and be looking for communication from your child’s teacher about this important evening.</w:t>
                                  </w:r>
                                </w:p>
                                <w:p w:rsidR="0005024E" w:rsidRPr="00F72B39" w:rsidRDefault="0005024E" w:rsidP="00F72B39">
                                  <w:pPr>
                                    <w:pStyle w:val="NoSpacing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72B39">
                                    <w:rPr>
                                      <w:sz w:val="22"/>
                                      <w:szCs w:val="22"/>
                                    </w:rPr>
                                    <w:t>Take care!</w:t>
                                  </w:r>
                                </w:p>
                                <w:p w:rsidR="00F72B39" w:rsidRPr="00F72B39" w:rsidRDefault="00F72B39" w:rsidP="00F72B39">
                                  <w:pPr>
                                    <w:pStyle w:val="NoSpacing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72B39">
                                    <w:rPr>
                                      <w:sz w:val="22"/>
                                      <w:szCs w:val="22"/>
                                    </w:rPr>
                                    <w:t>Teri Edwards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36"/>
                      <w:szCs w:val="36"/>
                    </w:rPr>
                    <w:t>Principal’s Corner</w:t>
                  </w:r>
                </w:p>
                <w:p w:rsidR="00F2187D" w:rsidRPr="00030995" w:rsidRDefault="00F2187D" w:rsidP="006715AE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F2187D" w:rsidRDefault="00520EDD" w:rsidP="00520EDD">
                  <w:pPr>
                    <w:pStyle w:val="ListParagraph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</w:t>
                  </w:r>
                  <w:r w:rsidR="004B547A">
                    <w:rPr>
                      <w:sz w:val="24"/>
                      <w:szCs w:val="24"/>
                    </w:rPr>
                    <w:t xml:space="preserve">  </w:t>
                  </w:r>
                </w:p>
                <w:p w:rsidR="00F2187D" w:rsidRDefault="00F2187D" w:rsidP="00520EDD">
                  <w:pPr>
                    <w:pStyle w:val="ListParagraph"/>
                    <w:jc w:val="both"/>
                    <w:rPr>
                      <w:sz w:val="24"/>
                      <w:szCs w:val="24"/>
                    </w:rPr>
                  </w:pPr>
                </w:p>
                <w:p w:rsidR="00F2187D" w:rsidRDefault="00F2187D" w:rsidP="00520EDD">
                  <w:pPr>
                    <w:pStyle w:val="ListParagraph"/>
                    <w:jc w:val="both"/>
                    <w:rPr>
                      <w:sz w:val="24"/>
                      <w:szCs w:val="24"/>
                    </w:rPr>
                  </w:pPr>
                </w:p>
                <w:p w:rsidR="00F2187D" w:rsidRDefault="00F2187D" w:rsidP="00520EDD">
                  <w:pPr>
                    <w:pStyle w:val="ListParagraph"/>
                    <w:jc w:val="both"/>
                    <w:rPr>
                      <w:sz w:val="24"/>
                      <w:szCs w:val="24"/>
                    </w:rPr>
                  </w:pPr>
                </w:p>
                <w:p w:rsidR="00F2187D" w:rsidRDefault="00F2187D" w:rsidP="00520EDD">
                  <w:pPr>
                    <w:pStyle w:val="ListParagraph"/>
                    <w:jc w:val="both"/>
                    <w:rPr>
                      <w:sz w:val="24"/>
                      <w:szCs w:val="24"/>
                    </w:rPr>
                  </w:pPr>
                </w:p>
                <w:p w:rsidR="00F2187D" w:rsidRDefault="00F2187D" w:rsidP="00520EDD">
                  <w:pPr>
                    <w:pStyle w:val="ListParagraph"/>
                    <w:jc w:val="both"/>
                    <w:rPr>
                      <w:sz w:val="24"/>
                      <w:szCs w:val="24"/>
                    </w:rPr>
                  </w:pPr>
                </w:p>
                <w:p w:rsidR="00F2187D" w:rsidRDefault="00F2187D" w:rsidP="00520EDD">
                  <w:pPr>
                    <w:pStyle w:val="ListParagraph"/>
                    <w:jc w:val="both"/>
                    <w:rPr>
                      <w:b/>
                      <w:i/>
                    </w:rPr>
                  </w:pPr>
                </w:p>
                <w:p w:rsidR="004075E9" w:rsidRPr="00F2187D" w:rsidRDefault="004075E9" w:rsidP="00F2187D">
                  <w:pPr>
                    <w:jc w:val="both"/>
                    <w:rPr>
                      <w:sz w:val="24"/>
                      <w:szCs w:val="24"/>
                    </w:rPr>
                  </w:pPr>
                  <w:r w:rsidRPr="00F2187D">
                    <w:rPr>
                      <w:b/>
                      <w:i/>
                    </w:rPr>
                    <w:t xml:space="preserve">Book Suggestion: </w:t>
                  </w:r>
                  <w:r w:rsidR="00FF7FF8" w:rsidRPr="00F2187D">
                    <w:rPr>
                      <w:b/>
                      <w:i/>
                      <w:sz w:val="24"/>
                      <w:szCs w:val="24"/>
                    </w:rPr>
                    <w:t>“</w:t>
                  </w:r>
                  <w:r w:rsidR="00BB23D7" w:rsidRPr="00F2187D">
                    <w:rPr>
                      <w:b/>
                      <w:i/>
                      <w:sz w:val="24"/>
                      <w:szCs w:val="24"/>
                      <w:u w:val="single"/>
                    </w:rPr>
                    <w:t>The Little Old Lady Who Wasn’t Afraid of Anything</w:t>
                  </w:r>
                  <w:r w:rsidR="00BB23D7" w:rsidRPr="00F2187D">
                    <w:rPr>
                      <w:i/>
                      <w:sz w:val="24"/>
                      <w:szCs w:val="24"/>
                    </w:rPr>
                    <w:t>”</w:t>
                  </w:r>
                  <w:r w:rsidR="00BB23D7" w:rsidRPr="00F2187D">
                    <w:rPr>
                      <w:b/>
                      <w:i/>
                      <w:sz w:val="24"/>
                      <w:szCs w:val="24"/>
                    </w:rPr>
                    <w:t xml:space="preserve"> by Linda Williams</w:t>
                  </w:r>
                  <w:r w:rsidR="00FF7FF8" w:rsidRPr="00F2187D">
                    <w:rPr>
                      <w:b/>
                      <w:i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C86640" w:rsidRPr="00A360BC" w:rsidRDefault="004075E9" w:rsidP="00891A4D">
                  <w:pPr>
                    <w:jc w:val="center"/>
                    <w:rPr>
                      <w:rFonts w:ascii="Rockwell" w:hAnsi="Rockwell"/>
                      <w:b/>
                      <w:sz w:val="28"/>
                      <w:szCs w:val="28"/>
                    </w:rPr>
                  </w:pPr>
                  <w:r w:rsidRPr="00A360BC">
                    <w:rPr>
                      <w:rFonts w:ascii="Rockwell" w:hAnsi="Rockwell"/>
                      <w:b/>
                      <w:sz w:val="28"/>
                      <w:szCs w:val="28"/>
                    </w:rPr>
                    <w:t>B</w:t>
                  </w:r>
                  <w:r w:rsidR="004B547A" w:rsidRPr="00A360BC">
                    <w:rPr>
                      <w:rFonts w:ascii="Rockwell" w:hAnsi="Rockwell"/>
                      <w:b/>
                      <w:sz w:val="28"/>
                      <w:szCs w:val="28"/>
                    </w:rPr>
                    <w:t>ehavior Tips for the Store</w:t>
                  </w:r>
                </w:p>
                <w:p w:rsidR="004B547A" w:rsidRPr="00622219" w:rsidRDefault="004B547A" w:rsidP="004B5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Rockwell" w:hAnsi="Rockwell"/>
                      <w:sz w:val="22"/>
                      <w:szCs w:val="22"/>
                    </w:rPr>
                  </w:pPr>
                  <w:r w:rsidRPr="00622219">
                    <w:rPr>
                      <w:rFonts w:ascii="Rockwell" w:hAnsi="Rockwell"/>
                      <w:sz w:val="22"/>
                      <w:szCs w:val="22"/>
                    </w:rPr>
                    <w:t>Talk to your child about specific rules for the store prior to going. Ex: “Stay with me.” “Use walking feet.” “Use a quiet voice.”</w:t>
                  </w:r>
                </w:p>
                <w:p w:rsidR="004B547A" w:rsidRPr="00622219" w:rsidRDefault="004B547A" w:rsidP="004B5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Rockwell" w:hAnsi="Rockwell"/>
                      <w:sz w:val="22"/>
                      <w:szCs w:val="22"/>
                    </w:rPr>
                  </w:pPr>
                  <w:r w:rsidRPr="00622219">
                    <w:rPr>
                      <w:rFonts w:ascii="Rockwell" w:hAnsi="Rockwell"/>
                      <w:sz w:val="22"/>
                      <w:szCs w:val="22"/>
                    </w:rPr>
                    <w:t>Schedule an activity that your child enjoys after the store so that they have something to look forward to if they follow the rules.</w:t>
                  </w:r>
                </w:p>
                <w:p w:rsidR="004B547A" w:rsidRPr="00622219" w:rsidRDefault="004B547A" w:rsidP="004B5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Rockwell" w:hAnsi="Rockwell"/>
                      <w:sz w:val="22"/>
                      <w:szCs w:val="22"/>
                    </w:rPr>
                  </w:pPr>
                  <w:r w:rsidRPr="00622219">
                    <w:rPr>
                      <w:rFonts w:ascii="Rockwell" w:hAnsi="Rockwell"/>
                      <w:sz w:val="22"/>
                      <w:szCs w:val="22"/>
                    </w:rPr>
                    <w:t>Bring a “store bag” with hand help objects fo</w:t>
                  </w:r>
                  <w:r w:rsidR="004B5C3D">
                    <w:rPr>
                      <w:rFonts w:ascii="Rockwell" w:hAnsi="Rockwell"/>
                      <w:sz w:val="22"/>
                      <w:szCs w:val="22"/>
                    </w:rPr>
                    <w:t>r them to play with in the cart to keep them busy while you shop.</w:t>
                  </w:r>
                </w:p>
                <w:p w:rsidR="004B547A" w:rsidRPr="00622219" w:rsidRDefault="004B547A" w:rsidP="004B5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Rockwell" w:hAnsi="Rockwell"/>
                      <w:sz w:val="22"/>
                      <w:szCs w:val="22"/>
                    </w:rPr>
                  </w:pPr>
                  <w:r w:rsidRPr="00622219">
                    <w:rPr>
                      <w:rFonts w:ascii="Rockwell" w:hAnsi="Rockwell"/>
                      <w:sz w:val="22"/>
                      <w:szCs w:val="22"/>
                    </w:rPr>
                    <w:t xml:space="preserve">Have your children help by marking things off the grocery list and putting stickers on each item as you put it in the basket. </w:t>
                  </w:r>
                </w:p>
                <w:p w:rsidR="00512677" w:rsidRDefault="00A360BC" w:rsidP="004B547A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Rockwell" w:hAnsi="Rockwell"/>
                      <w:sz w:val="22"/>
                      <w:szCs w:val="22"/>
                    </w:rPr>
                  </w:pPr>
                  <w:r>
                    <w:rPr>
                      <w:rFonts w:ascii="Rockwell" w:hAnsi="Rockwell"/>
                      <w:noProof/>
                      <w:sz w:val="22"/>
                      <w:szCs w:val="22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264A3B25" wp14:editId="08CBAE72">
                            <wp:simplePos x="0" y="0"/>
                            <wp:positionH relativeFrom="column">
                              <wp:posOffset>3705225</wp:posOffset>
                            </wp:positionH>
                            <wp:positionV relativeFrom="paragraph">
                              <wp:posOffset>478790</wp:posOffset>
                            </wp:positionV>
                            <wp:extent cx="866775" cy="676275"/>
                            <wp:effectExtent l="0" t="0" r="9525" b="9525"/>
                            <wp:wrapNone/>
                            <wp:docPr id="13" name="Text Box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66775" cy="676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51263" w:rsidRDefault="00651263">
                                        <w:r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01E8B12C" wp14:editId="56E1A45F">
                                              <wp:extent cx="578485" cy="628650"/>
                                              <wp:effectExtent l="0" t="0" r="0" b="0"/>
                                              <wp:docPr id="14" name="Picture 1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4" name="fasten-seat-belt-98794_640[1]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578485" cy="6286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64A3B25" id="Text Box 13" o:spid="_x0000_s1028" type="#_x0000_t202" style="position:absolute;left:0;text-align:left;margin-left:291.75pt;margin-top:37.7pt;width:68.25pt;height:5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" fillcolor="white [3201]" stroked="f" strokeweight=".5pt">
                            <v:textbox>
                              <w:txbxContent>
                                <w:p w:rsidR="00651263" w:rsidRDefault="00651263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01E8B12C" wp14:editId="56E1A45F">
                                        <wp:extent cx="578485" cy="628650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fasten-seat-belt-98794_640[1]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8485" cy="628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B547A" w:rsidRPr="00622219">
                    <w:rPr>
                      <w:rFonts w:ascii="Rockwell" w:hAnsi="Rockwell"/>
                      <w:sz w:val="22"/>
                      <w:szCs w:val="22"/>
                    </w:rPr>
                    <w:t>Bring them to the store hungry and give them a snack to eat while you are shopping.</w:t>
                  </w:r>
                </w:p>
                <w:p w:rsidR="00A360BC" w:rsidRDefault="00A360BC" w:rsidP="00A360BC">
                  <w:pPr>
                    <w:jc w:val="center"/>
                    <w:rPr>
                      <w:rFonts w:ascii="Rockwell" w:hAnsi="Rockwell"/>
                      <w:b/>
                      <w:sz w:val="22"/>
                      <w:szCs w:val="22"/>
                    </w:rPr>
                  </w:pPr>
                </w:p>
                <w:p w:rsidR="00512677" w:rsidRPr="00A360BC" w:rsidRDefault="00512677" w:rsidP="00A360BC">
                  <w:pPr>
                    <w:jc w:val="center"/>
                    <w:rPr>
                      <w:rFonts w:ascii="Rockwell" w:hAnsi="Rockwell"/>
                      <w:b/>
                      <w:sz w:val="28"/>
                      <w:szCs w:val="28"/>
                    </w:rPr>
                  </w:pPr>
                  <w:r w:rsidRPr="00A360BC">
                    <w:rPr>
                      <w:rFonts w:ascii="Rockwell" w:hAnsi="Rockwell"/>
                      <w:b/>
                      <w:sz w:val="28"/>
                      <w:szCs w:val="28"/>
                    </w:rPr>
                    <w:t>Car Seat Safety</w:t>
                  </w:r>
                  <w:r w:rsidR="00343986" w:rsidRPr="00A360BC">
                    <w:rPr>
                      <w:rFonts w:ascii="Rockwell" w:hAnsi="Rockwell"/>
                      <w:b/>
                      <w:sz w:val="28"/>
                      <w:szCs w:val="28"/>
                    </w:rPr>
                    <w:t xml:space="preserve"> Laws in Missouri</w:t>
                  </w:r>
                </w:p>
                <w:p w:rsidR="00343986" w:rsidRPr="00343986" w:rsidRDefault="00343986" w:rsidP="00343986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Droid Sans" w:eastAsia="Times New Roman" w:hAnsi="Droid Sans" w:cs="Times New Roman"/>
                      <w:color w:val="000000"/>
                      <w:sz w:val="21"/>
                      <w:szCs w:val="21"/>
                      <w:lang w:val="en" w:eastAsia="en-US"/>
                    </w:rPr>
                  </w:pPr>
                  <w:r w:rsidRPr="00343986">
                    <w:rPr>
                      <w:rFonts w:ascii="Droid Sans" w:eastAsia="Times New Roman" w:hAnsi="Droid Sans" w:cs="Times New Roman"/>
                      <w:color w:val="000000"/>
                      <w:sz w:val="21"/>
                      <w:szCs w:val="21"/>
                      <w:lang w:val="en" w:eastAsia="en-US"/>
                    </w:rPr>
                    <w:t>Children 3 years and younger must be in a child safety seat.</w:t>
                  </w:r>
                </w:p>
                <w:p w:rsidR="00343986" w:rsidRPr="00343986" w:rsidRDefault="00343986" w:rsidP="00343986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Droid Sans" w:eastAsia="Times New Roman" w:hAnsi="Droid Sans" w:cs="Times New Roman"/>
                      <w:color w:val="000000"/>
                      <w:sz w:val="21"/>
                      <w:szCs w:val="21"/>
                      <w:lang w:val="en" w:eastAsia="en-US"/>
                    </w:rPr>
                  </w:pPr>
                  <w:r w:rsidRPr="00343986">
                    <w:rPr>
                      <w:rFonts w:ascii="Droid Sans" w:eastAsia="Times New Roman" w:hAnsi="Droid Sans" w:cs="Times New Roman"/>
                      <w:color w:val="000000"/>
                      <w:sz w:val="21"/>
                      <w:szCs w:val="21"/>
                      <w:lang w:val="en" w:eastAsia="en-US"/>
                    </w:rPr>
                    <w:t>All children who weigh less than 40 pounds must be in a child safety seat.</w:t>
                  </w:r>
                </w:p>
                <w:p w:rsidR="00A52797" w:rsidRPr="00A52797" w:rsidRDefault="00372ECD" w:rsidP="00A52797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Droid Sans" w:eastAsia="Times New Roman" w:hAnsi="Droid Sans" w:cs="Times New Roman"/>
                      <w:color w:val="000000"/>
                      <w:sz w:val="21"/>
                      <w:szCs w:val="21"/>
                      <w:lang w:val="en" w:eastAsia="en-US"/>
                    </w:rPr>
                  </w:pPr>
                  <w:r w:rsidRPr="00A52797">
                    <w:rPr>
                      <w:rFonts w:ascii="Droid Sans" w:eastAsia="Times New Roman" w:hAnsi="Droid Sans" w:cs="Times New Roman"/>
                      <w:color w:val="000000"/>
                      <w:sz w:val="21"/>
                      <w:szCs w:val="21"/>
                      <w:lang w:val="en" w:eastAsia="en-US"/>
                    </w:rPr>
                    <w:t>Children ages 4-</w:t>
                  </w:r>
                  <w:r w:rsidR="00343986" w:rsidRPr="00343986">
                    <w:rPr>
                      <w:rFonts w:ascii="Droid Sans" w:eastAsia="Times New Roman" w:hAnsi="Droid Sans" w:cs="Times New Roman"/>
                      <w:color w:val="000000"/>
                      <w:sz w:val="21"/>
                      <w:szCs w:val="21"/>
                      <w:lang w:val="en" w:eastAsia="en-US"/>
                    </w:rPr>
                    <w:t xml:space="preserve">7 years who weigh at least 40 pounds but less than 80 pounds and who are 4'9" or shorter must be </w:t>
                  </w:r>
                  <w:r w:rsidRPr="00A52797">
                    <w:rPr>
                      <w:rFonts w:ascii="Droid Sans" w:eastAsia="Times New Roman" w:hAnsi="Droid Sans" w:cs="Times New Roman"/>
                      <w:color w:val="000000"/>
                      <w:sz w:val="21"/>
                      <w:szCs w:val="21"/>
                      <w:lang w:val="en" w:eastAsia="en-US"/>
                    </w:rPr>
                    <w:t>in either a car seat or booster</w:t>
                  </w:r>
                </w:p>
                <w:p w:rsidR="00372ECD" w:rsidRPr="00A52797" w:rsidRDefault="00372ECD" w:rsidP="00A52797">
                  <w:pPr>
                    <w:spacing w:before="100" w:beforeAutospacing="1" w:after="100" w:afterAutospacing="1" w:line="240" w:lineRule="auto"/>
                    <w:ind w:left="360"/>
                    <w:rPr>
                      <w:rFonts w:ascii="Droid Sans" w:eastAsia="Times New Roman" w:hAnsi="Droid Sans" w:cs="Times New Roman"/>
                      <w:color w:val="000000"/>
                      <w:sz w:val="21"/>
                      <w:szCs w:val="21"/>
                      <w:lang w:val="en" w:eastAsia="en-US"/>
                    </w:rPr>
                  </w:pPr>
                  <w:r w:rsidRPr="00A52797">
                    <w:rPr>
                      <w:b/>
                      <w:i/>
                      <w:sz w:val="24"/>
                      <w:szCs w:val="24"/>
                    </w:rPr>
                    <w:t>Contact St. Louis Children’s Hospital at 314-454-KIDS</w:t>
                  </w:r>
                  <w:r w:rsidR="00A52797" w:rsidRPr="00A52797">
                    <w:rPr>
                      <w:b/>
                      <w:i/>
                      <w:sz w:val="24"/>
                      <w:szCs w:val="24"/>
                    </w:rPr>
                    <w:t xml:space="preserve"> x3</w:t>
                  </w:r>
                  <w:r w:rsidRPr="00A52797">
                    <w:rPr>
                      <w:b/>
                      <w:i/>
                      <w:sz w:val="24"/>
                      <w:szCs w:val="24"/>
                    </w:rPr>
                    <w:t xml:space="preserve"> for a </w:t>
                  </w:r>
                  <w:r w:rsidR="00A52797" w:rsidRPr="00A52797">
                    <w:rPr>
                      <w:b/>
                      <w:i/>
                      <w:sz w:val="24"/>
                      <w:szCs w:val="24"/>
                    </w:rPr>
                    <w:t>FREE (with your Medicaid card) or reduced price car seat</w:t>
                  </w:r>
                  <w:r w:rsidR="00A52797">
                    <w:rPr>
                      <w:sz w:val="24"/>
                      <w:szCs w:val="24"/>
                    </w:rPr>
                    <w:t>.</w:t>
                  </w:r>
                </w:p>
                <w:p w:rsidR="00343986" w:rsidRPr="00343986" w:rsidRDefault="00343986" w:rsidP="00343986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Droid Sans" w:eastAsia="Times New Roman" w:hAnsi="Droid Sans" w:cs="Times New Roman"/>
                      <w:color w:val="000000"/>
                      <w:sz w:val="21"/>
                      <w:szCs w:val="21"/>
                      <w:lang w:val="en" w:eastAsia="en-US"/>
                    </w:rPr>
                  </w:pPr>
                </w:p>
                <w:p w:rsidR="00512677" w:rsidRPr="00512677" w:rsidRDefault="00512677" w:rsidP="00512677">
                  <w:pPr>
                    <w:jc w:val="center"/>
                    <w:rPr>
                      <w:rFonts w:ascii="Rockwell" w:hAnsi="Rockwell"/>
                      <w:b/>
                      <w:sz w:val="22"/>
                      <w:szCs w:val="22"/>
                    </w:rPr>
                  </w:pPr>
                </w:p>
                <w:p w:rsidR="004B547A" w:rsidRPr="004B547A" w:rsidRDefault="004B547A" w:rsidP="00891A4D">
                  <w:pPr>
                    <w:jc w:val="center"/>
                    <w:rPr>
                      <w:rFonts w:ascii="Rockwell" w:hAnsi="Rockwell"/>
                      <w:sz w:val="24"/>
                      <w:szCs w:val="24"/>
                    </w:rPr>
                  </w:pPr>
                </w:p>
                <w:p w:rsidR="00C2408F" w:rsidRPr="00C2408F" w:rsidRDefault="00C2408F" w:rsidP="004B547A">
                  <w:pPr>
                    <w:spacing w:after="0"/>
                    <w:jc w:val="center"/>
                    <w:rPr>
                      <w:rFonts w:ascii="Georgia" w:hAnsi="Georgia"/>
                      <w:sz w:val="22"/>
                      <w:szCs w:val="22"/>
                    </w:rPr>
                  </w:pPr>
                </w:p>
              </w:tc>
            </w:tr>
            <w:tr w:rsidR="00372ECD" w:rsidTr="004075E9">
              <w:trPr>
                <w:cantSplit/>
                <w:trHeight w:hRule="exact" w:val="14400"/>
              </w:trPr>
              <w:tc>
                <w:tcPr>
                  <w:tcW w:w="7200" w:type="dxa"/>
                </w:tcPr>
                <w:p w:rsidR="00372ECD" w:rsidRDefault="00372ECD" w:rsidP="006715AE">
                  <w:pPr>
                    <w:rPr>
                      <w:noProof/>
                      <w:lang w:eastAsia="en-US"/>
                    </w:rPr>
                  </w:pPr>
                </w:p>
              </w:tc>
            </w:tr>
            <w:tr w:rsidR="00372ECD" w:rsidTr="004075E9">
              <w:trPr>
                <w:cantSplit/>
                <w:trHeight w:hRule="exact" w:val="14400"/>
              </w:trPr>
              <w:tc>
                <w:tcPr>
                  <w:tcW w:w="7200" w:type="dxa"/>
                </w:tcPr>
                <w:p w:rsidR="00372ECD" w:rsidRDefault="00372ECD" w:rsidP="006715AE">
                  <w:pPr>
                    <w:rPr>
                      <w:noProof/>
                      <w:lang w:eastAsia="en-US"/>
                    </w:rPr>
                  </w:pPr>
                </w:p>
              </w:tc>
            </w:tr>
            <w:tr w:rsidR="003E6CD0">
              <w:trPr>
                <w:trHeight w:hRule="exact" w:val="5760"/>
              </w:trPr>
              <w:tc>
                <w:tcPr>
                  <w:tcW w:w="7200" w:type="dxa"/>
                </w:tcPr>
                <w:p w:rsidR="003E6CD0" w:rsidRDefault="003E6CD0" w:rsidP="00C86640"/>
                <w:p w:rsidR="004075E9" w:rsidRDefault="004075E9" w:rsidP="00C86640"/>
              </w:tc>
            </w:tr>
            <w:tr w:rsidR="003E6CD0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3E6CD0" w:rsidRDefault="00C86640" w:rsidP="00A55876">
                  <w:r w:rsidRPr="000A3EE7">
                    <w:rPr>
                      <w:noProof/>
                      <w:lang w:eastAsia="en-US"/>
                    </w:rPr>
                    <w:drawing>
                      <wp:inline distT="0" distB="0" distL="0" distR="0" wp14:anchorId="52BC5A66" wp14:editId="1EE4EDB3">
                        <wp:extent cx="1047750" cy="1047750"/>
                        <wp:effectExtent l="0" t="0" r="0" b="0"/>
                        <wp:docPr id="6" name="Picture 6" descr="C:\Documents and Settings\dvelchck\My Documents\PBS in Early Childhood\Spot\HighResCheet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dvelchck\My Documents\PBS in Early Childhood\Spot\HighResCheet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E6CD0" w:rsidRDefault="003E6CD0"/>
        </w:tc>
        <w:tc>
          <w:tcPr>
            <w:tcW w:w="144" w:type="dxa"/>
          </w:tcPr>
          <w:p w:rsidR="003E6CD0" w:rsidRDefault="003E6CD0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3E6CD0">
              <w:trPr>
                <w:trHeight w:hRule="exact" w:val="10800"/>
              </w:trPr>
              <w:tc>
                <w:tcPr>
                  <w:tcW w:w="3446" w:type="dxa"/>
                  <w:shd w:val="clear" w:color="auto" w:fill="00A59B" w:themeFill="accent2"/>
                  <w:vAlign w:val="center"/>
                </w:tcPr>
                <w:p w:rsidR="003E6CD0" w:rsidRDefault="00A360BC" w:rsidP="00255E5C">
                  <w:pPr>
                    <w:pStyle w:val="Heading2"/>
                    <w:jc w:val="left"/>
                  </w:pPr>
                  <w:r w:rsidRPr="00A52797">
                    <w:rPr>
                      <w:b/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01BE2497" wp14:editId="768E5778">
                            <wp:simplePos x="0" y="0"/>
                            <wp:positionH relativeFrom="column">
                              <wp:posOffset>-167640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2171700" cy="4543425"/>
                            <wp:effectExtent l="0" t="0" r="19050" b="28575"/>
                            <wp:wrapNone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1700" cy="4543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72ECD" w:rsidRPr="00C86640" w:rsidRDefault="00F2187D" w:rsidP="00372EC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itannic Bold" w:hAnsi="Britannic Bold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Britannic Bold" w:hAnsi="Britannic Bold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PBIS in Action</w:t>
                                        </w:r>
                                      </w:p>
                                      <w:p w:rsidR="00372ECD" w:rsidRPr="00C86640" w:rsidRDefault="00372ECD" w:rsidP="00372EC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86640"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  <w:t>(Positive Behavior Interventions &amp; Supports)</w:t>
                                        </w:r>
                                      </w:p>
                                      <w:p w:rsidR="00FC1F8D" w:rsidRDefault="00FC1F8D" w:rsidP="00372EC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itannic Bold" w:hAnsi="Britannic Bold"/>
                                          </w:rPr>
                                        </w:pPr>
                                      </w:p>
                                      <w:p w:rsidR="00372ECD" w:rsidRDefault="00B64BA3" w:rsidP="00372EC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itannic Bold" w:hAnsi="Britannic Bold"/>
                                          </w:rPr>
                                        </w:pPr>
                                        <w:r>
                                          <w:rPr>
                                            <w:rFonts w:ascii="Britannic Bold" w:hAnsi="Britannic Bold"/>
                                          </w:rPr>
                                          <w:t>October is: “Take Care of Each Other</w:t>
                                        </w:r>
                                        <w:r w:rsidR="00372ECD">
                                          <w:rPr>
                                            <w:rFonts w:ascii="Britannic Bold" w:hAnsi="Britannic Bold"/>
                                          </w:rPr>
                                          <w:t>” Month</w:t>
                                        </w:r>
                                      </w:p>
                                      <w:p w:rsidR="00FC1F8D" w:rsidRDefault="00FC1F8D" w:rsidP="00FC1F8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itannic Bold" w:hAnsi="Britannic Bold"/>
                                          </w:rPr>
                                        </w:pPr>
                                      </w:p>
                                      <w:p w:rsidR="00372ECD" w:rsidRDefault="00FC1F8D" w:rsidP="00FC1F8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itannic Bold" w:hAnsi="Britannic Bold"/>
                                          </w:rPr>
                                        </w:pPr>
                                        <w:r>
                                          <w:rPr>
                                            <w:rFonts w:ascii="Britannic Bold" w:hAnsi="Britannic Bold"/>
                                          </w:rPr>
                                          <w:t>Help your children work on taking care of others at home and school by encouraging them to:</w:t>
                                        </w:r>
                                      </w:p>
                                      <w:p w:rsidR="00FC1F8D" w:rsidRPr="00FC1F8D" w:rsidRDefault="00FC1F8D" w:rsidP="00FC1F8D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itannic Bold" w:hAnsi="Britannic Bold"/>
                                          </w:rPr>
                                        </w:pPr>
                                      </w:p>
                                      <w:p w:rsidR="00372ECD" w:rsidRDefault="00FC1F8D" w:rsidP="00B64BA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spacing w:after="0"/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  <w:t>Use</w:t>
                                        </w:r>
                                        <w:r w:rsidR="00B64BA3"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  <w:t xml:space="preserve"> nice words with your friends and family.</w:t>
                                        </w:r>
                                      </w:p>
                                      <w:p w:rsidR="00B64BA3" w:rsidRDefault="00FC1F8D" w:rsidP="00B64BA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spacing w:after="0"/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  <w:t>Keep</w:t>
                                        </w:r>
                                        <w:r w:rsidR="00B64BA3"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  <w:t xml:space="preserve"> your hands to yourself.</w:t>
                                        </w:r>
                                      </w:p>
                                      <w:p w:rsidR="00B64BA3" w:rsidRDefault="00FC1F8D" w:rsidP="00B64BA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spacing w:after="0"/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  <w:t>Share and take</w:t>
                                        </w:r>
                                        <w:r w:rsidR="00B64BA3"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  <w:t xml:space="preserve"> turns</w:t>
                                        </w:r>
                                        <w:r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  <w:t xml:space="preserve"> with friends and siblings.</w:t>
                                        </w:r>
                                      </w:p>
                                      <w:p w:rsidR="00FC1F8D" w:rsidRDefault="00FC1F8D" w:rsidP="00B64BA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spacing w:after="0"/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  <w:t xml:space="preserve">Listen to teachers, parents and other adults. </w:t>
                                        </w:r>
                                      </w:p>
                                      <w:p w:rsidR="00FC1F8D" w:rsidRPr="00FC1F8D" w:rsidRDefault="00FC1F8D" w:rsidP="00FC1F8D">
                                        <w:pPr>
                                          <w:spacing w:after="0"/>
                                          <w:ind w:left="360"/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372ECD" w:rsidRDefault="00372ECD" w:rsidP="00372ECD">
                                        <w:pPr>
                                          <w:spacing w:after="0"/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372ECD" w:rsidRPr="00B64BA3" w:rsidRDefault="00372ECD" w:rsidP="00B64BA3">
                                        <w:pPr>
                                          <w:spacing w:after="0"/>
                                          <w:rPr>
                                            <w:rFonts w:ascii="Britannic Bold" w:hAnsi="Britannic Bol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BE2497" id="Text Box 5" o:spid="_x0000_s1029" type="#_x0000_t202" style="position:absolute;margin-left:-13.2pt;margin-top:1.45pt;width:171pt;height:3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" fillcolor="white [3201]" strokecolor="black [3213]" strokeweight=".5pt">
                            <v:textbox>
                              <w:txbxContent>
                                <w:p w:rsidR="00372ECD" w:rsidRPr="00C86640" w:rsidRDefault="00F2187D" w:rsidP="00372ECD">
                                  <w:pPr>
                                    <w:spacing w:after="0"/>
                                    <w:jc w:val="center"/>
                                    <w:rPr>
                                      <w:rFonts w:ascii="Britannic Bold" w:hAnsi="Britannic 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ritannic Bold" w:hAnsi="Britannic Bold"/>
                                      <w:b/>
                                      <w:sz w:val="28"/>
                                      <w:szCs w:val="28"/>
                                    </w:rPr>
                                    <w:t>PBIS in Action</w:t>
                                  </w:r>
                                </w:p>
                                <w:p w:rsidR="00372ECD" w:rsidRPr="00C86640" w:rsidRDefault="00372ECD" w:rsidP="00372ECD">
                                  <w:pPr>
                                    <w:spacing w:after="0"/>
                                    <w:jc w:val="center"/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</w:pPr>
                                  <w:r w:rsidRPr="00C86640"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  <w:t>(Positive Behavior Interventions &amp; Supports)</w:t>
                                  </w:r>
                                </w:p>
                                <w:p w:rsidR="00FC1F8D" w:rsidRDefault="00FC1F8D" w:rsidP="00372ECD">
                                  <w:pPr>
                                    <w:spacing w:after="0"/>
                                    <w:jc w:val="center"/>
                                    <w:rPr>
                                      <w:rFonts w:ascii="Britannic Bold" w:hAnsi="Britannic Bold"/>
                                    </w:rPr>
                                  </w:pPr>
                                </w:p>
                                <w:p w:rsidR="00372ECD" w:rsidRDefault="00B64BA3" w:rsidP="00372ECD">
                                  <w:pPr>
                                    <w:spacing w:after="0"/>
                                    <w:jc w:val="center"/>
                                    <w:rPr>
                                      <w:rFonts w:ascii="Britannic Bold" w:hAnsi="Britannic Bold"/>
                                    </w:rPr>
                                  </w:pPr>
                                  <w:r>
                                    <w:rPr>
                                      <w:rFonts w:ascii="Britannic Bold" w:hAnsi="Britannic Bold"/>
                                    </w:rPr>
                                    <w:t>October is: “Take Care of Each Other</w:t>
                                  </w:r>
                                  <w:r w:rsidR="00372ECD">
                                    <w:rPr>
                                      <w:rFonts w:ascii="Britannic Bold" w:hAnsi="Britannic Bold"/>
                                    </w:rPr>
                                    <w:t>” Month</w:t>
                                  </w:r>
                                </w:p>
                                <w:p w:rsidR="00FC1F8D" w:rsidRDefault="00FC1F8D" w:rsidP="00FC1F8D">
                                  <w:pPr>
                                    <w:spacing w:after="0"/>
                                    <w:jc w:val="center"/>
                                    <w:rPr>
                                      <w:rFonts w:ascii="Britannic Bold" w:hAnsi="Britannic Bold"/>
                                    </w:rPr>
                                  </w:pPr>
                                </w:p>
                                <w:p w:rsidR="00372ECD" w:rsidRDefault="00FC1F8D" w:rsidP="00FC1F8D">
                                  <w:pPr>
                                    <w:spacing w:after="0"/>
                                    <w:jc w:val="center"/>
                                    <w:rPr>
                                      <w:rFonts w:ascii="Britannic Bold" w:hAnsi="Britannic Bold"/>
                                    </w:rPr>
                                  </w:pPr>
                                  <w:r>
                                    <w:rPr>
                                      <w:rFonts w:ascii="Britannic Bold" w:hAnsi="Britannic Bold"/>
                                    </w:rPr>
                                    <w:t>Help your children work on taking care of others at home and school by encouraging them to:</w:t>
                                  </w:r>
                                </w:p>
                                <w:p w:rsidR="00FC1F8D" w:rsidRPr="00FC1F8D" w:rsidRDefault="00FC1F8D" w:rsidP="00FC1F8D">
                                  <w:pPr>
                                    <w:spacing w:after="0"/>
                                    <w:jc w:val="center"/>
                                    <w:rPr>
                                      <w:rFonts w:ascii="Britannic Bold" w:hAnsi="Britannic Bold"/>
                                    </w:rPr>
                                  </w:pPr>
                                </w:p>
                                <w:p w:rsidR="00372ECD" w:rsidRDefault="00FC1F8D" w:rsidP="00B64BA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  <w:t>Use</w:t>
                                  </w:r>
                                  <w:r w:rsidR="00B64BA3"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  <w:t xml:space="preserve"> nice words with your friends and family.</w:t>
                                  </w:r>
                                </w:p>
                                <w:p w:rsidR="00B64BA3" w:rsidRDefault="00FC1F8D" w:rsidP="00B64BA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  <w:t>Keep</w:t>
                                  </w:r>
                                  <w:r w:rsidR="00B64BA3"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  <w:t xml:space="preserve"> your hands to yourself.</w:t>
                                  </w:r>
                                </w:p>
                                <w:p w:rsidR="00B64BA3" w:rsidRDefault="00FC1F8D" w:rsidP="00B64BA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  <w:t>Share and take</w:t>
                                  </w:r>
                                  <w:r w:rsidR="00B64BA3"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  <w:t xml:space="preserve"> turns</w:t>
                                  </w:r>
                                  <w:r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  <w:t xml:space="preserve"> with friends and siblings.</w:t>
                                  </w:r>
                                </w:p>
                                <w:p w:rsidR="00FC1F8D" w:rsidRDefault="00FC1F8D" w:rsidP="00B64BA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  <w:t xml:space="preserve">Listen to teachers, parents and other adults. </w:t>
                                  </w:r>
                                </w:p>
                                <w:p w:rsidR="00FC1F8D" w:rsidRPr="00FC1F8D" w:rsidRDefault="00FC1F8D" w:rsidP="00FC1F8D">
                                  <w:pPr>
                                    <w:spacing w:after="0"/>
                                    <w:ind w:left="360"/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372ECD" w:rsidRDefault="00372ECD" w:rsidP="00372ECD">
                                  <w:pPr>
                                    <w:spacing w:after="0"/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372ECD" w:rsidRPr="00B64BA3" w:rsidRDefault="00372ECD" w:rsidP="00B64BA3">
                                  <w:pPr>
                                    <w:spacing w:after="0"/>
                                    <w:rPr>
                                      <w:rFonts w:ascii="Britannic Bold" w:hAnsi="Britannic Bold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1B87E2D" wp14:editId="0DCD575F">
                            <wp:simplePos x="0" y="0"/>
                            <wp:positionH relativeFrom="column">
                              <wp:posOffset>-180975</wp:posOffset>
                            </wp:positionH>
                            <wp:positionV relativeFrom="paragraph">
                              <wp:posOffset>4741545</wp:posOffset>
                            </wp:positionV>
                            <wp:extent cx="2200275" cy="1819275"/>
                            <wp:effectExtent l="0" t="0" r="28575" b="28575"/>
                            <wp:wrapNone/>
                            <wp:docPr id="8" name="Text Box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200275" cy="1819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B0408" w:rsidRDefault="00622219" w:rsidP="00622219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bookmarkStart w:id="0" w:name="_GoBack"/>
                                        <w:r>
                                          <w:rPr>
                                            <w:b/>
                                          </w:rPr>
                                          <w:t xml:space="preserve">Utility Assistance </w:t>
                                        </w:r>
                                      </w:p>
                                      <w:p w:rsidR="00622219" w:rsidRDefault="00622219" w:rsidP="00622219">
                                        <w:pPr>
                                          <w:spacing w:after="0"/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  <w:t>Community Action – 863-0015</w:t>
                                        </w:r>
                                      </w:p>
                                      <w:p w:rsidR="00622219" w:rsidRDefault="00622219" w:rsidP="00622219">
                                        <w:pPr>
                                          <w:spacing w:after="0"/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  <w:t>Catholic Charities – 367-5500</w:t>
                                        </w:r>
                                      </w:p>
                                      <w:p w:rsidR="00622219" w:rsidRDefault="00622219" w:rsidP="00622219">
                                        <w:pPr>
                                          <w:spacing w:after="0"/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  <w:t>Lutheran Services – 787-5100</w:t>
                                        </w:r>
                                      </w:p>
                                      <w:p w:rsidR="004945B6" w:rsidRDefault="004945B6" w:rsidP="00622219">
                                        <w:pPr>
                                          <w:spacing w:after="0"/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  <w:t>MSD Sewer Relief –866-281-5737</w:t>
                                        </w:r>
                                      </w:p>
                                      <w:p w:rsidR="00622219" w:rsidRDefault="00622219" w:rsidP="00622219">
                                        <w:pPr>
                                          <w:spacing w:after="0"/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  <w:t>Salvation Army – 423-7770</w:t>
                                        </w:r>
                                      </w:p>
                                      <w:p w:rsidR="00622219" w:rsidRDefault="00622219" w:rsidP="00622219">
                                        <w:pPr>
                                          <w:spacing w:after="0"/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  <w:t>St. Vincent DePaul – 531-2183</w:t>
                                        </w:r>
                                      </w:p>
                                      <w:p w:rsidR="00622219" w:rsidRDefault="00622219" w:rsidP="00622219">
                                        <w:pPr>
                                          <w:spacing w:after="0"/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  <w:t>Urban League – 388-9840</w:t>
                                        </w:r>
                                      </w:p>
                                      <w:p w:rsidR="00622219" w:rsidRPr="00622219" w:rsidRDefault="00622219" w:rsidP="00622219">
                                        <w:pPr>
                                          <w:spacing w:after="0"/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bookmarkEnd w:id="0"/>
                                      <w:p w:rsidR="005B0408" w:rsidRPr="005B0408" w:rsidRDefault="005B0408" w:rsidP="005B0408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1B87E2D" id="Text Box 8" o:spid="_x0000_s1030" type="#_x0000_t202" style="position:absolute;margin-left:-14.25pt;margin-top:373.35pt;width:173.25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" fillcolor="white [3201]" strokeweight=".5pt">
                            <v:textbox>
                              <w:txbxContent>
                                <w:p w:rsidR="005B0408" w:rsidRDefault="00622219" w:rsidP="0062221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Utility Assistance </w:t>
                                  </w:r>
                                </w:p>
                                <w:p w:rsidR="00622219" w:rsidRDefault="00622219" w:rsidP="00622219">
                                  <w:pPr>
                                    <w:spacing w:after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Community Action – 863-0015</w:t>
                                  </w:r>
                                </w:p>
                                <w:p w:rsidR="00622219" w:rsidRDefault="00622219" w:rsidP="00622219">
                                  <w:pPr>
                                    <w:spacing w:after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Catholic Charities – 367-5500</w:t>
                                  </w:r>
                                </w:p>
                                <w:p w:rsidR="00622219" w:rsidRDefault="00622219" w:rsidP="00622219">
                                  <w:pPr>
                                    <w:spacing w:after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Lutheran Services – 787-5100</w:t>
                                  </w:r>
                                </w:p>
                                <w:p w:rsidR="004945B6" w:rsidRDefault="004945B6" w:rsidP="00622219">
                                  <w:pPr>
                                    <w:spacing w:after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MSD Sewer Relief –866-281-5737</w:t>
                                  </w:r>
                                </w:p>
                                <w:p w:rsidR="00622219" w:rsidRDefault="00622219" w:rsidP="00622219">
                                  <w:pPr>
                                    <w:spacing w:after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Salvation Army – 423-7770</w:t>
                                  </w:r>
                                </w:p>
                                <w:p w:rsidR="00622219" w:rsidRDefault="00622219" w:rsidP="00622219">
                                  <w:pPr>
                                    <w:spacing w:after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St. Vincent DePaul – 531-2183</w:t>
                                  </w:r>
                                </w:p>
                                <w:p w:rsidR="00622219" w:rsidRDefault="00622219" w:rsidP="00622219">
                                  <w:pPr>
                                    <w:spacing w:after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Urban League – 388-9840</w:t>
                                  </w:r>
                                </w:p>
                                <w:p w:rsidR="00622219" w:rsidRPr="00622219" w:rsidRDefault="00622219" w:rsidP="00622219">
                                  <w:pPr>
                                    <w:spacing w:after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5B0408" w:rsidRPr="005B0408" w:rsidRDefault="005B0408" w:rsidP="005B0408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3E6CD0">
              <w:trPr>
                <w:trHeight w:hRule="exact" w:val="144"/>
              </w:trPr>
              <w:tc>
                <w:tcPr>
                  <w:tcW w:w="3446" w:type="dxa"/>
                </w:tcPr>
                <w:p w:rsidR="003E6CD0" w:rsidRDefault="003E6CD0"/>
              </w:tc>
            </w:tr>
            <w:tr w:rsidR="006715AE" w:rsidTr="00C2408F">
              <w:trPr>
                <w:trHeight w:hRule="exact" w:val="80"/>
              </w:trPr>
              <w:tc>
                <w:tcPr>
                  <w:tcW w:w="3446" w:type="dxa"/>
                </w:tcPr>
                <w:p w:rsidR="006715AE" w:rsidRDefault="006715AE"/>
              </w:tc>
            </w:tr>
            <w:tr w:rsidR="00C2408F" w:rsidTr="00C2408F">
              <w:trPr>
                <w:trHeight w:hRule="exact" w:val="80"/>
              </w:trPr>
              <w:tc>
                <w:tcPr>
                  <w:tcW w:w="3446" w:type="dxa"/>
                </w:tcPr>
                <w:p w:rsidR="00C2408F" w:rsidRDefault="00C2408F"/>
              </w:tc>
            </w:tr>
            <w:tr w:rsidR="003E6CD0" w:rsidTr="00372ECD">
              <w:trPr>
                <w:trHeight w:hRule="exact" w:val="2853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:rsidR="00F56EEC" w:rsidRPr="00512677" w:rsidRDefault="00877E48" w:rsidP="00877E48">
                  <w:pPr>
                    <w:pStyle w:val="Heading3"/>
                    <w:rPr>
                      <w:rFonts w:ascii="Comic Sans MS" w:hAnsi="Comic Sans MS"/>
                      <w:b/>
                      <w:color w:val="auto"/>
                      <w:sz w:val="26"/>
                      <w:szCs w:val="26"/>
                    </w:rPr>
                  </w:pPr>
                  <w:r w:rsidRPr="00512677">
                    <w:rPr>
                      <w:rFonts w:ascii="Comic Sans MS" w:hAnsi="Comic Sans MS"/>
                      <w:b/>
                      <w:color w:val="auto"/>
                      <w:sz w:val="26"/>
                      <w:szCs w:val="26"/>
                    </w:rPr>
                    <w:t>Early Childhood BOO &amp; Doo</w:t>
                  </w:r>
                </w:p>
                <w:p w:rsidR="00BD209D" w:rsidRPr="00512677" w:rsidRDefault="00F2187D" w:rsidP="00512677">
                  <w:pPr>
                    <w:spacing w:after="0"/>
                    <w:jc w:val="center"/>
                    <w:rPr>
                      <w:b/>
                      <w:sz w:val="24"/>
                      <w:szCs w:val="24"/>
                      <w:vertAlign w:val="superscript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Thursday</w:t>
                  </w:r>
                  <w:r w:rsidR="00BD209D" w:rsidRPr="00512677">
                    <w:rPr>
                      <w:b/>
                      <w:sz w:val="24"/>
                      <w:szCs w:val="24"/>
                    </w:rPr>
                    <w:t>, October 27</w:t>
                  </w:r>
                  <w:r w:rsidR="00BD209D" w:rsidRPr="00512677">
                    <w:rPr>
                      <w:b/>
                      <w:sz w:val="24"/>
                      <w:szCs w:val="24"/>
                      <w:vertAlign w:val="superscript"/>
                    </w:rPr>
                    <w:t>th</w:t>
                  </w:r>
                </w:p>
                <w:p w:rsidR="00BD209D" w:rsidRPr="00512677" w:rsidRDefault="00BD209D" w:rsidP="00BD209D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12677">
                    <w:rPr>
                      <w:b/>
                      <w:sz w:val="24"/>
                      <w:szCs w:val="24"/>
                    </w:rPr>
                    <w:t xml:space="preserve">6-7:30pm </w:t>
                  </w:r>
                </w:p>
                <w:p w:rsidR="00BD209D" w:rsidRPr="00512677" w:rsidRDefault="00F21A81" w:rsidP="00BD209D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@</w:t>
                  </w:r>
                  <w:r w:rsidR="00C74FF0">
                    <w:rPr>
                      <w:b/>
                      <w:sz w:val="24"/>
                      <w:szCs w:val="24"/>
                    </w:rPr>
                    <w:t>Hazelwood ECE East</w:t>
                  </w:r>
                </w:p>
                <w:p w:rsidR="00BD209D" w:rsidRDefault="00512677" w:rsidP="00372ECD">
                  <w:pPr>
                    <w:spacing w:after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Bring the</w:t>
                  </w:r>
                  <w:r w:rsidR="00BD209D" w:rsidRPr="00512677">
                    <w:rPr>
                      <w:b/>
                      <w:sz w:val="22"/>
                      <w:szCs w:val="22"/>
                    </w:rPr>
                    <w:t xml:space="preserve"> family</w:t>
                  </w:r>
                  <w:r>
                    <w:rPr>
                      <w:b/>
                      <w:sz w:val="22"/>
                      <w:szCs w:val="22"/>
                    </w:rPr>
                    <w:t>, wear your costumes</w:t>
                  </w:r>
                  <w:r w:rsidR="00BD209D" w:rsidRPr="00512677">
                    <w:rPr>
                      <w:b/>
                      <w:sz w:val="22"/>
                      <w:szCs w:val="22"/>
                    </w:rPr>
                    <w:t xml:space="preserve"> and join us for crafts, games</w:t>
                  </w:r>
                  <w:r w:rsidRPr="00512677">
                    <w:rPr>
                      <w:b/>
                      <w:sz w:val="22"/>
                      <w:szCs w:val="22"/>
                    </w:rPr>
                    <w:t xml:space="preserve"> and fun</w:t>
                  </w:r>
                  <w:r>
                    <w:rPr>
                      <w:b/>
                      <w:sz w:val="22"/>
                      <w:szCs w:val="22"/>
                    </w:rPr>
                    <w:t>.</w:t>
                  </w:r>
                </w:p>
                <w:p w:rsidR="00FC1F8D" w:rsidRPr="00512677" w:rsidRDefault="00FC1F8D" w:rsidP="00372ECD">
                  <w:pPr>
                    <w:spacing w:after="0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BD209D" w:rsidRPr="00512677" w:rsidRDefault="00BD209D" w:rsidP="00BD209D">
                  <w:pPr>
                    <w:spacing w:after="0"/>
                    <w:jc w:val="center"/>
                    <w:rPr>
                      <w:b/>
                      <w:sz w:val="24"/>
                      <w:szCs w:val="24"/>
                      <w:vertAlign w:val="superscript"/>
                    </w:rPr>
                  </w:pPr>
                </w:p>
                <w:p w:rsidR="00BD209D" w:rsidRPr="00512677" w:rsidRDefault="00BD209D" w:rsidP="00BD209D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</w:p>
                <w:p w:rsidR="00A55876" w:rsidRPr="00512677" w:rsidRDefault="00B405C8" w:rsidP="00B405C8">
                  <w:pPr>
                    <w:spacing w:after="0"/>
                    <w:rPr>
                      <w:b/>
                    </w:rPr>
                  </w:pPr>
                  <w:r w:rsidRPr="00512677">
                    <w:rPr>
                      <w:b/>
                    </w:rPr>
                    <w:t xml:space="preserve">  </w:t>
                  </w:r>
                  <w:r w:rsidR="00A55876" w:rsidRPr="00512677">
                    <w:rPr>
                      <w:b/>
                    </w:rPr>
                    <w:t xml:space="preserve">  </w:t>
                  </w:r>
                  <w:r w:rsidRPr="00512677">
                    <w:rPr>
                      <w:b/>
                      <w:noProof/>
                      <w:lang w:eastAsia="en-US"/>
                    </w:rPr>
                    <w:t xml:space="preserve">                </w:t>
                  </w:r>
                </w:p>
              </w:tc>
            </w:tr>
            <w:tr w:rsidR="00372ECD">
              <w:trPr>
                <w:trHeight w:hRule="exact" w:val="3456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:rsidR="00372ECD" w:rsidRPr="00512677" w:rsidRDefault="00FC1F8D" w:rsidP="00877E48">
                  <w:pPr>
                    <w:pStyle w:val="Heading3"/>
                    <w:rPr>
                      <w:rFonts w:ascii="Comic Sans MS" w:hAnsi="Comic Sans MS"/>
                      <w:b/>
                      <w:color w:val="auto"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  <w:lang w:eastAsia="en-US"/>
                    </w:rPr>
                    <w:drawing>
                      <wp:inline distT="0" distB="0" distL="0" distR="0" wp14:anchorId="628D81DE" wp14:editId="69BBFB09">
                        <wp:extent cx="388042" cy="409575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halloween_pumpkin_jack_o_lantern_2[1]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177" cy="41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E6CD0" w:rsidRDefault="003E6CD0"/>
        </w:tc>
      </w:tr>
    </w:tbl>
    <w:p w:rsidR="003E6CD0" w:rsidRPr="00372ECD" w:rsidRDefault="00B405C8" w:rsidP="00B405C8">
      <w:pPr>
        <w:pStyle w:val="NoSpacing"/>
        <w:tabs>
          <w:tab w:val="left" w:pos="8925"/>
        </w:tabs>
        <w:rPr>
          <w:sz w:val="24"/>
          <w:szCs w:val="24"/>
        </w:rPr>
      </w:pPr>
      <w:r w:rsidRPr="00372ECD">
        <w:rPr>
          <w:sz w:val="24"/>
          <w:szCs w:val="24"/>
        </w:rPr>
        <w:t xml:space="preserve">           </w:t>
      </w:r>
    </w:p>
    <w:sectPr w:rsidR="003E6CD0" w:rsidRPr="00372ECD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roid San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739630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 w15:restartNumberingAfterBreak="0">
    <w:nsid w:val="02040DA7"/>
    <w:multiLevelType w:val="hybridMultilevel"/>
    <w:tmpl w:val="CBC6F6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572CF"/>
    <w:multiLevelType w:val="hybridMultilevel"/>
    <w:tmpl w:val="A23C7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6AB4"/>
    <w:multiLevelType w:val="hybridMultilevel"/>
    <w:tmpl w:val="B00E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67361"/>
    <w:multiLevelType w:val="hybridMultilevel"/>
    <w:tmpl w:val="29144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00FCB"/>
    <w:multiLevelType w:val="hybridMultilevel"/>
    <w:tmpl w:val="2EE801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EA77E6"/>
    <w:multiLevelType w:val="hybridMultilevel"/>
    <w:tmpl w:val="FB466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0C23BD"/>
    <w:multiLevelType w:val="hybridMultilevel"/>
    <w:tmpl w:val="A5E6E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C021E"/>
    <w:multiLevelType w:val="multilevel"/>
    <w:tmpl w:val="D08C4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AE"/>
    <w:rsid w:val="00030995"/>
    <w:rsid w:val="0005024E"/>
    <w:rsid w:val="00087875"/>
    <w:rsid w:val="001932BB"/>
    <w:rsid w:val="00200D8C"/>
    <w:rsid w:val="00255E5C"/>
    <w:rsid w:val="00343986"/>
    <w:rsid w:val="00372ECD"/>
    <w:rsid w:val="00385434"/>
    <w:rsid w:val="003C57EF"/>
    <w:rsid w:val="003E6CD0"/>
    <w:rsid w:val="004075E9"/>
    <w:rsid w:val="004176C8"/>
    <w:rsid w:val="00425E93"/>
    <w:rsid w:val="004556CA"/>
    <w:rsid w:val="004945B6"/>
    <w:rsid w:val="004B547A"/>
    <w:rsid w:val="004B5C3D"/>
    <w:rsid w:val="00512677"/>
    <w:rsid w:val="00520EDD"/>
    <w:rsid w:val="005B0408"/>
    <w:rsid w:val="00616A52"/>
    <w:rsid w:val="00622219"/>
    <w:rsid w:val="006432D0"/>
    <w:rsid w:val="00651263"/>
    <w:rsid w:val="006715AE"/>
    <w:rsid w:val="006B1B55"/>
    <w:rsid w:val="0078706B"/>
    <w:rsid w:val="007D50E5"/>
    <w:rsid w:val="007E05AF"/>
    <w:rsid w:val="00877E48"/>
    <w:rsid w:val="00891A4D"/>
    <w:rsid w:val="009D5D27"/>
    <w:rsid w:val="009E0359"/>
    <w:rsid w:val="00A360BC"/>
    <w:rsid w:val="00A52797"/>
    <w:rsid w:val="00A55876"/>
    <w:rsid w:val="00A575D8"/>
    <w:rsid w:val="00AE4AB7"/>
    <w:rsid w:val="00B405C8"/>
    <w:rsid w:val="00B64BA3"/>
    <w:rsid w:val="00BB23D7"/>
    <w:rsid w:val="00BD209D"/>
    <w:rsid w:val="00C14B35"/>
    <w:rsid w:val="00C2408F"/>
    <w:rsid w:val="00C74FF0"/>
    <w:rsid w:val="00C86640"/>
    <w:rsid w:val="00D96CD3"/>
    <w:rsid w:val="00F2187D"/>
    <w:rsid w:val="00F21A81"/>
    <w:rsid w:val="00F56EEC"/>
    <w:rsid w:val="00F72B39"/>
    <w:rsid w:val="00FC1F8D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3192E388-53A8-4593-A329-1ABE7316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6A024" w:themeColor="accent1"/>
    </w:rPr>
  </w:style>
  <w:style w:type="paragraph" w:styleId="ListParagraph">
    <w:name w:val="List Paragraph"/>
    <w:basedOn w:val="Normal"/>
    <w:uiPriority w:val="34"/>
    <w:unhideWhenUsed/>
    <w:qFormat/>
    <w:rsid w:val="00C866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408F"/>
    <w:rPr>
      <w:color w:val="3CB3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ryagil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3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kbryagil</dc:creator>
  <cp:keywords/>
  <dc:description/>
  <cp:lastModifiedBy>Lindsey Harris</cp:lastModifiedBy>
  <cp:revision>3</cp:revision>
  <cp:lastPrinted>2015-09-18T21:12:00Z</cp:lastPrinted>
  <dcterms:created xsi:type="dcterms:W3CDTF">2016-09-14T19:08:00Z</dcterms:created>
  <dcterms:modified xsi:type="dcterms:W3CDTF">2016-09-15T14:03:00Z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